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9139C6">
        <w:rPr>
          <w:rFonts w:ascii="Arial" w:hAnsi="Arial" w:cs="Arial"/>
          <w:b/>
          <w:bCs/>
          <w:color w:val="000000"/>
          <w:sz w:val="27"/>
          <w:szCs w:val="2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740.25pt">
            <v:imagedata r:id="rId5" o:title=""/>
          </v:shape>
        </w:pict>
      </w:r>
      <w:r>
        <w:rPr>
          <w:rFonts w:ascii="Arial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этнической, социальной ,расовой, национальной или религиозной группы. При этом, к 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экстремистской деятельности закон относит, помимо прочего, «массовое распространение заведомо экстремистских материалов, а равно их изготовление или хранение в целях массового распространения», а также финансирование и «иное содействие» этим действиям.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1.8.   Биб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лиотекарь 1 раз в четверть 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проводит сверку имеющихся в фондах библиотеки документов с Федеральным списком экстремистских материалов, изымает их из оборота библиотеки, ведёт журнал сверок фонда библиотеки с Федеральным списком экстремистских материалов.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1.9.     В соответствии с федеральным законом РФ от 29.12.2010 № 436 «О защите детей от информации, причиняющей вред их здоровью и развитию», федеральным законом от 29.07.2013 №135-ФЗ «О внесении изменений в статью 5 Федерального закона «О защите детей от информации, причиняющей вред их здоровью и развитию».  Биб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лиотекарь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выявляет и исключает из открытого доступа отдела обслуживания обучающихся печатные издания, соответствующие знаку информационной продукции 16+, 18+.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1.10.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 Порядок доступа к библиотечным фондам и другой библиотечной информации, перечень основных услуг и условия их представления библиотеками определяются в правилах пользования библиотекой.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1.11.  </w:t>
      </w:r>
      <w:r w:rsidRPr="00F94FC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Настоящее положение определяет уровень базисных требований к библиоте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ке муниципального казенного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общеобразовательного учреждения «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Старотогульская О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ОШ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имени А.Аксенова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2.        Задачи библиотеки.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2.1.  Формирование в школьной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  В целях противодействия экстремисткой деятельности, в пределах своей компетентности, осуществляет профилактические, в том числе воспитательные, пропагандистские  меры, направленные на предупреждение экстремисткой деятельности.          Распространение среди читателей библиотеки информационных материалов, содействующих повышению уровня  толерантного сознания школьников. С этой целью наложен запрет на распространения литературы экстремистской направленности и иной информации, негативно влияющей на несовершеннолетних.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2.2.   Обеспечение участников образовательного процесса (обучающихся, педагогических работников, родителей обучающихся) доступом к информации, знаниям, идеям, культурным ценностям посредством пользования библиотечно-информационных ресурсов общеобразовательного учреждения на различных носителях: бумажном (книжный фонд, фонд периодических изданий); цифровом (CD-диски); коммуникативном (компьютерные сети) и иных носителях.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2.3.   Формирование навыков независимого библиотечного пользователя: обучение пользованию книгой и другими носителями информации, поиску, отбору и критической оценке информации.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2.4.   Совершенствование предоставляемых библиотекой услуг на основе внедрения новых информационных технологий и библиотечно-информационных процессов (при наличии технических возможностей), формирование комфортной среды.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2.5.  Защита  детей от информации, причиняющей вред их здоровью и развитию.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2E93" w:rsidRPr="00F94FCD" w:rsidRDefault="003D2E93" w:rsidP="00A31F47">
      <w:pPr>
        <w:numPr>
          <w:ilvl w:val="0"/>
          <w:numId w:val="1"/>
        </w:numPr>
        <w:spacing w:before="45" w:after="0" w:line="270" w:lineRule="atLeast"/>
        <w:ind w:left="165"/>
        <w:rPr>
          <w:rFonts w:ascii="Times New Roman" w:hAnsi="Times New Roman" w:cs="Times New Roman"/>
          <w:color w:val="282B26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функции.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3.1.  Основные функции библиотеки: образовательная, информационная и культурная. Распространение знаний и другой информации, формирующей библиотечно-библиографическую и информационную культуру учащихся, участие в образовательном процессе.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3.2.  Формирование фонда библиотечно-информационных ресурсов в соответствии с образовательными программами ОУ. Библиотека комплектует универсальный фонд учебной, художественной, справочной, научно-популярной литературы, периодических изданий для учащихся; научно-педагогической, методической, справочной литературы, периодических изданий для педагогических работников на традиционных и нетрадиционных носителях.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3.3.  Обеспечивает защиту детей от вредной для их здоровья и развития информации.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3.4.   Осуществляет сверку поступающих в библиотеку документов (на любых носителях) с Федеральным списком запрещенных материалов экстремистского содержания не реже 1 раза в полгода. Проделанная  работа фиксируется  в «Журнале сверки с «Федеральным списком экстремистских материалов». При обнаружении запрещенных материалов экстремистского содержания  составляется акт с целью недопущения попадания их в фонд открытого доступа.  Отдел автоматизации проводит ре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гулярно, не реже 1 в четверть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работу по блокированию доступа с компьют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еров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к сайтам и электронным документам, включенным в «Федеральный список экстремистских материалов»,   проведенная работа фиксируется  в Журнале сверки. Фильтрация сети Интернет  предоставляется  провайдером «Ростелеком».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3.5.   Организация и ведение электронного  каталога.  Обеспечивает информирование пользователей об информационной продукции.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3.6.  Осуществление дифференцированного библиотечно-информационного обслуживания обучающихся:</w:t>
      </w:r>
    </w:p>
    <w:p w:rsidR="003D2E93" w:rsidRPr="00F94FCD" w:rsidRDefault="003D2E93" w:rsidP="00A31F47">
      <w:pPr>
        <w:numPr>
          <w:ilvl w:val="0"/>
          <w:numId w:val="2"/>
        </w:numPr>
        <w:spacing w:before="45" w:after="0" w:line="270" w:lineRule="atLeast"/>
        <w:ind w:left="165"/>
        <w:rPr>
          <w:rFonts w:ascii="Times New Roman" w:hAnsi="Times New Roman" w:cs="Times New Roman"/>
          <w:color w:val="282B26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Организует информационно-библиографическое обслуживание обучающихся, педагогов, родителей, консультирование читателей при поиске и выборе книг, обслуживание читателей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 абонементе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D2E93" w:rsidRPr="00F94FCD" w:rsidRDefault="003D2E93" w:rsidP="00A31F47">
      <w:pPr>
        <w:numPr>
          <w:ilvl w:val="0"/>
          <w:numId w:val="2"/>
        </w:numPr>
        <w:spacing w:before="45" w:after="0" w:line="270" w:lineRule="atLeast"/>
        <w:ind w:left="165"/>
        <w:rPr>
          <w:rFonts w:ascii="Times New Roman" w:hAnsi="Times New Roman" w:cs="Times New Roman"/>
          <w:color w:val="282B26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проводит  с обучающимися занятия по основам библиотечно-информационных знаний, по воспитанию культуры и творческому чтению, привитие навыков и умения поиска информации;</w:t>
      </w:r>
    </w:p>
    <w:p w:rsidR="003D2E93" w:rsidRPr="00F94FCD" w:rsidRDefault="003D2E93" w:rsidP="00A31F47">
      <w:pPr>
        <w:numPr>
          <w:ilvl w:val="0"/>
          <w:numId w:val="2"/>
        </w:numPr>
        <w:spacing w:before="45" w:after="0" w:line="270" w:lineRule="atLeast"/>
        <w:ind w:left="165"/>
        <w:rPr>
          <w:rFonts w:ascii="Times New Roman" w:hAnsi="Times New Roman" w:cs="Times New Roman"/>
          <w:color w:val="282B26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организует массовые мероприятия, ориентированные на развитие общей и читательской культуры личности, оказывает содействие при организации внеурочной деятельности, организуемой в условиях реализации ФГОС ООО, содействует развитию критического мышления;</w:t>
      </w:r>
    </w:p>
    <w:p w:rsidR="003D2E93" w:rsidRPr="00F94FCD" w:rsidRDefault="003D2E93" w:rsidP="00A31F47">
      <w:pPr>
        <w:numPr>
          <w:ilvl w:val="0"/>
          <w:numId w:val="2"/>
        </w:numPr>
        <w:spacing w:before="45" w:after="0" w:line="270" w:lineRule="atLeast"/>
        <w:ind w:left="165"/>
        <w:rPr>
          <w:rFonts w:ascii="Times New Roman" w:hAnsi="Times New Roman" w:cs="Times New Roman"/>
          <w:color w:val="282B26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ведет библиотечно-информационное обслуживание с учетом запросов обучающихся;</w:t>
      </w:r>
    </w:p>
    <w:p w:rsidR="003D2E93" w:rsidRPr="00F94FCD" w:rsidRDefault="003D2E93" w:rsidP="00A31F47">
      <w:pPr>
        <w:numPr>
          <w:ilvl w:val="0"/>
          <w:numId w:val="2"/>
        </w:numPr>
        <w:spacing w:before="45" w:after="0" w:line="270" w:lineRule="atLeast"/>
        <w:ind w:left="165"/>
        <w:rPr>
          <w:rFonts w:ascii="Times New Roman" w:hAnsi="Times New Roman" w:cs="Times New Roman"/>
          <w:color w:val="282B26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 допускает обучающихся к  Интернет-ресурсам, электронным документам экстремистского характера.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3.6. Осуществление дифференцированного библиотечно-информационного обслуживания педагогических работников: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удовлетворяет запросы, связанные с обучением, воспитанием и здоровьем детей;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содействует профессиональной компетенции, повышению квалификации,  создание условий для их самообразования и профессионального образования;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организует доступ к педагогической информации на любых носителях.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3.7.  Ведение необходимой документации по учету библиотечного фонда и обслуживанию читателей в соответствии с установленным порядком.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3.8. Популяризация литературы с помощью индивидуальных, групповых, массовых форм работы (бесед, выставок, библиографических обзоров, обсуждений книг).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3.9. Повышение квалификации сотрудников, создание условий для их самообразования и профессионального образования.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4. Организация деятельности библиотеки.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4.1. Структура школьной библ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иотеки: абонемент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хранилище учебников.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4.2. Осуществляется  библиотечно-информационное обслуживание на основе библиотечно-информационных ресурсов в соответствии с учебно-воспитательным планом школы, программами, проектами и планом работы библиотеки;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4.3. Контроль за фондом библиотеки (материалы экстремистского характера),  электр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онными документами  и Интернет-ресурсами ведет библиотекарь школы (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доступ заблокирован фильтром).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4.4. Обеспечивается соответствующий санитарно-гигиенический режим и благоприятные условия для обслуживания читателей.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4.5. Организовывается взаимодейс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твие с библиотеками ( сельской, других школ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3D2E93" w:rsidRPr="00F94FCD" w:rsidRDefault="003D2E93" w:rsidP="00A31F47">
      <w:pPr>
        <w:spacing w:after="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4.6. Происходит 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информирование читателей о деятельности библиотеки, в том числе через школьный  сайт. Ссылка на Федеральный список экстремистских материалов размещена на школьном сайте в разделе Библиотека (Сайт Министерства юстиции РФ) </w:t>
      </w:r>
      <w:hyperlink r:id="rId6" w:history="1">
        <w:r w:rsidRPr="00F94FCD">
          <w:rPr>
            <w:rFonts w:ascii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http://minjust.ru/extremist-materials</w:t>
        </w:r>
      </w:hyperlink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4.7. Обеспечивается требуемый режим хранения и сохранности библиотечного фонда, согласно которому хранение учебников осуществляется в отдельном помещении.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4.8. Организуется работа по сохранности библиотечного фонда.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5.      Управление, штаты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5.1. Общее руководство деятельностью школьной библиотеки осуществляет директор школы, который утверждает нормативные и технологические документы, планы и отчеты о работе библиотеки. Директор несет ответственность за все стороны деятельности библиотеки и, в первую очередь, за комплектование и сохранность ее фонда, а также создание комфортной среды для читателей.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5.2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 Ряд функций управления библиотекой деле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гируется директором ОУ 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библиотекарю, в соответствии с функциональными обязанностями, предусмотренными квалификационными требованиями, Трудовым договором и Уставом школы.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5.3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За организацию работы и результаты деятельности библиотеки отвечает библиоте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карь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5.4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Библиотека составляет годовой план и отчет по работе, которые обсуждаются на педагогическом совете и утверждаются директором школы. Годовой план библиотеки является час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тью общего годового плана школы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5.5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График работы библиотеки устанавливается в соответствии с расписанием работы школы, а также правилами внутреннего трудового распорядка. Один час рабочего дня выделяется на выполнение внутри библиотечной работы. Один раз в месяц в библиотеке проводится санитарный день, в который библиотека н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 обслуживает читателей. Четверг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 методический день библиотекаря, который используется для посещения семинаров, совещаний библиотекарей, для подготовки к массовым мероприятиям..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5.6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Работники библиотеки должны располагать сведениями о запрещенных книгах и иной печатной продукции, т.е. иметь государственный перечень (список) экстремистской литературы.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6.      Права, обязанности и ответственность.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Работники школьной библиотеки имеют право: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6.1. Самостоятельно определять содержание и формы своей деятельности в соответствии с целями и задачами, приведенными в настоящем положении.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6.2. Разрабатывать правила пользования библиотекой.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6.3. Проводить в установленном порядке факуль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тативные занятия, уроки </w:t>
      </w: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 информационной грамотности и культуре;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6.4. Участвовать в управлении ОУ согласно Типовому положению об ОУ.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6.5. На свободный доступ к информации, связанной с решением поставленных перед библиотекой задач: к образовательным программам, учебным планам, планам работу ОУ и его структурных подразделений.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6.6. На поддержку со стороны региональных органов образования и администрации ОУ в деле организации повышения квалификации работников библиотек. Создания необходимых условий для их самообразования, а также для обеспечения их участия в работе МО библиотечных работников, в научных конференциях, совещаниях, семинарах по вопросам библиотечно-информационной работы.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6.7. На участие в работе общественных организаций.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6.8. На дополнительную оплату труда, предусмотренную законодательством.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6.9. На представление к различным формам поощрения, наградам и знакам отличия, предусмотренным для работников образования и культуры.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Библиотечные работники несут ответственность: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6.10. За соблюдение трудовых отношений, регламентируемых законодательством РФ о труде и коллективным договором данного ОУ.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6.11. За выполнение функций, предусмотренных настоящим Положением.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6.12. За сохранность библиотечных фондов в порядке, предусмотренном действующим законодательством.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     6.13. Библиотекарь  ежеквартально проводит сверку имеющихся в фондах библиотеки документов с Федеральным списком экстремистских материалов, изымает их из оборота библиотеки, ведёт журнал сверок фонда библиотеки с Федеральным списком экстремистских материалов.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7.      Права и обязанности пользователей библиотеки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7.1. Пользователи библиотеки имеют право: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получать полную информацию о составе библиотечного фонда, информационных ресурсах и предоставляемых библиотекой услугах;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пользоваться справочно-библиографическим аппаратом библиотеки;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получать консультационную помощь в поиске и выборе источников информации;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получать во временное пользование на абонементе и в читальном зале печатные издания и другие источники информации;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продлевать срок пользования документами;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получать тематические, фактографические, уточняющие и библиографические справки на основе фонда библиотеки;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участвовать в мероприятиях, проводимых библиотекой;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обращаться для разрешения конфликтной ситуации к директору школы.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7.2. Пользователи школьной библиотеки обязаны: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соблюдать правила пользования школьной библиотекой;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бережно относиться к произведениям печати (не вырывать, не загибать страниц, не делать в книгах подчеркивания, пометки), иным документам на различных носителях, оборудованию, инвентарю;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поддерживать порядок расстановки документов в открытом доступе библиотеки, расположения карточек в каталогах и картотеках;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пользоваться ценными и справочными документами только в помещении библиотеки;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убедиться при получении документов в отсутствии дефектов, а при обнаружении проинформировать об этом работника библиотеки. Ответственность за обнаруженные дефекты в сдаваемых документах несет последний пользователь;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расписываться в читательском формуляре за каждый полученный документ (исключение: обучающиеся 1-4 классов);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возвращать документы в школьную библиотеку в установленные сроки;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заменять документы школьной библиотеки в случае их утраты или порчи им равноценными, либо компенсировать ущерб в размере, установленном правилами пользования школьной библиотекой;</w:t>
      </w:r>
    </w:p>
    <w:p w:rsidR="003D2E93" w:rsidRPr="00F94FCD" w:rsidRDefault="003D2E93" w:rsidP="00A31F47">
      <w:pPr>
        <w:spacing w:before="180" w:after="180" w:line="270" w:lineRule="atLeast"/>
        <w:rPr>
          <w:rFonts w:ascii="Times New Roman" w:hAnsi="Times New Roman" w:cs="Times New Roman"/>
          <w:color w:val="343932"/>
          <w:sz w:val="24"/>
          <w:szCs w:val="24"/>
          <w:lang w:eastAsia="ru-RU"/>
        </w:rPr>
      </w:pPr>
      <w:r w:rsidRPr="00F94FC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полностью рассчитаться со школьной библиотекой по истечении срока обучения или работы в школе.</w:t>
      </w:r>
    </w:p>
    <w:p w:rsidR="003D2E93" w:rsidRPr="00F94FCD" w:rsidRDefault="003D2E93">
      <w:pPr>
        <w:rPr>
          <w:rFonts w:ascii="Times New Roman" w:hAnsi="Times New Roman" w:cs="Times New Roman"/>
          <w:sz w:val="24"/>
          <w:szCs w:val="24"/>
        </w:rPr>
      </w:pPr>
    </w:p>
    <w:sectPr w:rsidR="003D2E93" w:rsidRPr="00F94FCD" w:rsidSect="004F6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75818"/>
    <w:multiLevelType w:val="multilevel"/>
    <w:tmpl w:val="2E0CE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0490AB2"/>
    <w:multiLevelType w:val="multilevel"/>
    <w:tmpl w:val="EC70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1F47"/>
    <w:rsid w:val="00054919"/>
    <w:rsid w:val="00057CE8"/>
    <w:rsid w:val="00091767"/>
    <w:rsid w:val="0012672B"/>
    <w:rsid w:val="00131F82"/>
    <w:rsid w:val="00136F32"/>
    <w:rsid w:val="001D288B"/>
    <w:rsid w:val="00250460"/>
    <w:rsid w:val="0026499E"/>
    <w:rsid w:val="003D2E93"/>
    <w:rsid w:val="003D489E"/>
    <w:rsid w:val="003E5E6A"/>
    <w:rsid w:val="0047415E"/>
    <w:rsid w:val="004B0AB6"/>
    <w:rsid w:val="004F6643"/>
    <w:rsid w:val="005019BE"/>
    <w:rsid w:val="00582426"/>
    <w:rsid w:val="00593A65"/>
    <w:rsid w:val="00596F00"/>
    <w:rsid w:val="005B6465"/>
    <w:rsid w:val="005C4D85"/>
    <w:rsid w:val="005F71DD"/>
    <w:rsid w:val="00605206"/>
    <w:rsid w:val="006D4A75"/>
    <w:rsid w:val="006E5367"/>
    <w:rsid w:val="00715595"/>
    <w:rsid w:val="007B5E50"/>
    <w:rsid w:val="00867146"/>
    <w:rsid w:val="00873EEC"/>
    <w:rsid w:val="00900B4F"/>
    <w:rsid w:val="00906831"/>
    <w:rsid w:val="009139C6"/>
    <w:rsid w:val="009B59CE"/>
    <w:rsid w:val="00A04A3E"/>
    <w:rsid w:val="00A31F47"/>
    <w:rsid w:val="00B81BD0"/>
    <w:rsid w:val="00C60D58"/>
    <w:rsid w:val="00CF2A01"/>
    <w:rsid w:val="00CF5564"/>
    <w:rsid w:val="00D2459A"/>
    <w:rsid w:val="00EA4F50"/>
    <w:rsid w:val="00F94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64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A31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A31F47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A31F47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A31F47"/>
    <w:rPr>
      <w:rFonts w:cs="Times New Roman"/>
      <w:color w:val="0000FF"/>
      <w:u w:val="single"/>
    </w:rPr>
  </w:style>
  <w:style w:type="paragraph" w:customStyle="1" w:styleId="default">
    <w:name w:val="default"/>
    <w:basedOn w:val="Normal"/>
    <w:uiPriority w:val="99"/>
    <w:rsid w:val="00A31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110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injust.ru/extremist-materials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7</Pages>
  <Words>1944</Words>
  <Characters>11082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Муниципальное  казенное образовательное учреждение</dc:title>
  <dc:subject/>
  <dc:creator>DNA7 X86</dc:creator>
  <cp:keywords/>
  <dc:description/>
  <cp:lastModifiedBy>root</cp:lastModifiedBy>
  <cp:revision>2</cp:revision>
  <cp:lastPrinted>2017-02-07T04:14:00Z</cp:lastPrinted>
  <dcterms:created xsi:type="dcterms:W3CDTF">2017-02-07T09:29:00Z</dcterms:created>
  <dcterms:modified xsi:type="dcterms:W3CDTF">2017-02-07T09:29:00Z</dcterms:modified>
</cp:coreProperties>
</file>